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3C1224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82645F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משרד הבריאות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82645F" w:rsidP="00DE68A0">
            <w:pPr>
              <w:bidi w:val="0"/>
            </w:pPr>
            <w:r>
              <w:rPr>
                <w:rtl/>
              </w:rPr>
              <w:t>האגף למערכות מידע ומחשוב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82645F" w:rsidP="00DE68A0">
            <w:r>
              <w:rPr>
                <w:rFonts w:hint="cs"/>
                <w:rtl/>
              </w:rPr>
              <w:t>01/03/2022</w:t>
            </w:r>
          </w:p>
        </w:tc>
      </w:tr>
    </w:tbl>
    <w:p w:rsidR="00332AFB" w:rsidRDefault="003C1224" w:rsidP="00222867">
      <w:pPr>
        <w:rPr>
          <w:rtl/>
        </w:rPr>
      </w:pPr>
    </w:p>
    <w:p w:rsidR="00222867" w:rsidRDefault="003C1224" w:rsidP="00222867">
      <w:pPr>
        <w:rPr>
          <w:rtl/>
        </w:rPr>
      </w:pPr>
    </w:p>
    <w:p w:rsidR="00222867" w:rsidRDefault="003C1224" w:rsidP="00222867">
      <w:pPr>
        <w:rPr>
          <w:rtl/>
        </w:rPr>
      </w:pPr>
    </w:p>
    <w:p w:rsidR="00222867" w:rsidRDefault="003C1224" w:rsidP="00222867">
      <w:pPr>
        <w:rPr>
          <w:rtl/>
        </w:rPr>
      </w:pPr>
    </w:p>
    <w:p w:rsidR="00222867" w:rsidRDefault="003C1224" w:rsidP="00222867">
      <w:pPr>
        <w:rPr>
          <w:rtl/>
        </w:rPr>
      </w:pPr>
    </w:p>
    <w:p w:rsidR="00222867" w:rsidRDefault="003C1224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3C1224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3C1224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865C2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865C2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2" w:rsidRPr="005C7756" w:rsidRDefault="007E2862" w:rsidP="00D85C79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C7756">
              <w:rPr>
                <w:rFonts w:ascii="Arial" w:hAnsi="Arial" w:hint="cs"/>
                <w:bCs/>
                <w:sz w:val="22"/>
                <w:szCs w:val="22"/>
                <w:rtl/>
              </w:rPr>
              <w:t>רקע:</w:t>
            </w:r>
          </w:p>
          <w:p w:rsidR="00302412" w:rsidRDefault="00562B8B" w:rsidP="00F74D65">
            <w:pPr>
              <w:pStyle w:val="af4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מערכת ניסויים לבע"ח ממחשבת את כל ה</w:t>
            </w:r>
            <w:r w:rsidR="00D85C79" w:rsidRPr="005C7756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תהליכים לעמידה בחוק </w:t>
            </w:r>
            <w:r w:rsidR="00D85C79" w:rsidRPr="005C7756">
              <w:rPr>
                <w:rFonts w:ascii="Arial" w:hAnsi="Arial"/>
                <w:b/>
                <w:sz w:val="22"/>
                <w:szCs w:val="22"/>
                <w:rtl/>
              </w:rPr>
              <w:t>צער בעלי חיים (ניסויים בבעלי חייםהתשנ</w:t>
            </w:r>
            <w:r w:rsidR="00D85C79" w:rsidRPr="005C7756">
              <w:rPr>
                <w:rFonts w:ascii="Arial" w:hAnsi="Arial"/>
                <w:b/>
                <w:sz w:val="22"/>
                <w:szCs w:val="22"/>
              </w:rPr>
              <w:t xml:space="preserve">" </w:t>
            </w:r>
            <w:r w:rsidR="0003614F" w:rsidRPr="005C7756"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 w:rsidR="0003614F" w:rsidRPr="005C7756">
              <w:rPr>
                <w:rFonts w:ascii="Arial" w:hAnsi="Arial"/>
                <w:bCs/>
                <w:sz w:val="22"/>
                <w:szCs w:val="22"/>
              </w:rPr>
              <w:t>1994</w:t>
            </w:r>
            <w:r w:rsidR="0003614F" w:rsidRPr="005C7756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03614F" w:rsidRPr="005C7756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F74D65">
              <w:rPr>
                <w:rFonts w:ascii="Arial" w:hAnsi="Arial" w:hint="cs"/>
                <w:b/>
                <w:sz w:val="22"/>
                <w:szCs w:val="22"/>
                <w:rtl/>
              </w:rPr>
              <w:t>)</w:t>
            </w:r>
            <w:r w:rsidR="005C7756" w:rsidRPr="005C7756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על פי דרישה של </w:t>
            </w:r>
            <w:r w:rsidR="005C7756" w:rsidRPr="005C7756">
              <w:rPr>
                <w:rFonts w:ascii="Arial" w:hAnsi="Arial"/>
                <w:b/>
                <w:sz w:val="22"/>
                <w:szCs w:val="22"/>
                <w:rtl/>
              </w:rPr>
              <w:t>המועצה לניסויים בבעלי חיים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  <w:r w:rsidR="00C4422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 הפתרון </w:t>
            </w:r>
            <w:r w:rsidR="00302412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מורכב </w:t>
            </w:r>
            <w:r w:rsidR="00575C37">
              <w:rPr>
                <w:rFonts w:ascii="Arial" w:hAnsi="Arial" w:hint="cs"/>
                <w:b/>
                <w:sz w:val="22"/>
                <w:szCs w:val="22"/>
                <w:rtl/>
              </w:rPr>
              <w:t>מ:</w:t>
            </w:r>
          </w:p>
          <w:p w:rsidR="00302412" w:rsidRDefault="00302412" w:rsidP="00F74D65">
            <w:pPr>
              <w:pStyle w:val="af4"/>
              <w:numPr>
                <w:ilvl w:val="0"/>
                <w:numId w:val="14"/>
              </w:num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פורטל </w:t>
            </w:r>
            <w:r w:rsidR="00C44228">
              <w:rPr>
                <w:rFonts w:ascii="Arial" w:hAnsi="Arial" w:hint="cs"/>
                <w:b/>
                <w:sz w:val="22"/>
                <w:szCs w:val="22"/>
                <w:rtl/>
              </w:rPr>
              <w:t>להגשת הבקשות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לעריכת ניסוי. המשתמשים הם אלפי החוקרים במוסדות המחקר</w:t>
            </w:r>
            <w:r w:rsidR="00F74D65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  <w:p w:rsidR="00302412" w:rsidRDefault="00C44228" w:rsidP="00302412">
            <w:pPr>
              <w:pStyle w:val="af4"/>
              <w:numPr>
                <w:ilvl w:val="0"/>
                <w:numId w:val="14"/>
              </w:num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מערכת ליבה לניהול ואישור הבקשות ומתן היתרים</w:t>
            </w:r>
            <w:r w:rsidR="00302412">
              <w:rPr>
                <w:rFonts w:ascii="Arial" w:hAnsi="Arial" w:hint="cs"/>
                <w:b/>
                <w:sz w:val="22"/>
                <w:szCs w:val="22"/>
                <w:rtl/>
              </w:rPr>
              <w:t>. המשתמשים הם  ועדות ההיתרים במוסדות המחקר ו</w:t>
            </w:r>
            <w:r w:rsidR="00575C3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צוות המטה במשרד. המערכת בפלטפורמה </w:t>
            </w:r>
            <w:r w:rsidR="00575C37" w:rsidRPr="00575C37">
              <w:rPr>
                <w:rFonts w:ascii="Arial" w:hAnsi="Arial" w:hint="cs"/>
                <w:bCs/>
                <w:sz w:val="22"/>
                <w:szCs w:val="22"/>
              </w:rPr>
              <w:t>XRM</w:t>
            </w:r>
            <w:r w:rsidR="00575C3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של מיקרוסופט</w:t>
            </w:r>
          </w:p>
          <w:p w:rsidR="005C7756" w:rsidRDefault="00C44228" w:rsidP="00302412">
            <w:pPr>
              <w:pStyle w:val="af4"/>
              <w:numPr>
                <w:ilvl w:val="0"/>
                <w:numId w:val="14"/>
              </w:num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פורטל </w:t>
            </w:r>
            <w:r w:rsidR="00575C3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למוסדות מחקר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למעקב וניהול </w:t>
            </w:r>
            <w:r w:rsidR="00302412">
              <w:rPr>
                <w:rFonts w:ascii="Arial" w:hAnsi="Arial" w:hint="cs"/>
                <w:b/>
                <w:sz w:val="22"/>
                <w:szCs w:val="22"/>
                <w:rtl/>
              </w:rPr>
              <w:t>בקשות ואישורי המוסד, ניהול ה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חוקרים ו</w:t>
            </w:r>
            <w:r w:rsidR="00302412"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="00F74D65">
              <w:rPr>
                <w:rFonts w:ascii="Arial" w:hAnsi="Arial" w:hint="cs"/>
                <w:b/>
                <w:sz w:val="22"/>
                <w:szCs w:val="22"/>
                <w:rtl/>
              </w:rPr>
              <w:t>ו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ועדות.</w:t>
            </w:r>
            <w:r w:rsidR="00F74D65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302412">
              <w:rPr>
                <w:rFonts w:ascii="Arial" w:hAnsi="Arial" w:hint="cs"/>
                <w:b/>
                <w:sz w:val="22"/>
                <w:szCs w:val="22"/>
                <w:rtl/>
              </w:rPr>
              <w:t>המשתמשים הם ועדות מוסדיות במוסדות המחקר</w:t>
            </w:r>
            <w:r w:rsidR="00F74D65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  <w:p w:rsidR="00562B8B" w:rsidRPr="005C7756" w:rsidRDefault="00562B8B" w:rsidP="00562B8B">
            <w:pPr>
              <w:pStyle w:val="af4"/>
              <w:rPr>
                <w:rFonts w:ascii="Arial" w:hAnsi="Arial"/>
                <w:b/>
                <w:sz w:val="22"/>
                <w:szCs w:val="22"/>
              </w:rPr>
            </w:pPr>
          </w:p>
          <w:p w:rsidR="0067567E" w:rsidRPr="00A13C26" w:rsidRDefault="005C7756" w:rsidP="00A13C26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13C26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הבקשה:</w:t>
            </w:r>
          </w:p>
          <w:p w:rsidR="00FB1EDE" w:rsidRPr="005C7756" w:rsidRDefault="00FB1EDE" w:rsidP="00947A0E">
            <w:pPr>
              <w:pStyle w:val="af4"/>
              <w:numPr>
                <w:ilvl w:val="0"/>
                <w:numId w:val="13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C775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תחזוקת מערכת </w:t>
            </w:r>
            <w:r w:rsidR="005C7756" w:rsidRPr="005C775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מתום סיום תקופת האחריות לרכיבים שעלו לאוויר </w:t>
            </w:r>
            <w:r w:rsidR="00947A0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Pr="005C775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עד סוף 2022 </w:t>
            </w:r>
            <w:r w:rsidR="00865C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(</w:t>
            </w:r>
            <w:r w:rsidR="009E4B1B" w:rsidRPr="009E4B1B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156,519</w:t>
            </w:r>
            <w:r w:rsidR="00865C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 לא כולל מע"מ)</w:t>
            </w:r>
          </w:p>
          <w:p w:rsidR="00222867" w:rsidRPr="005C7756" w:rsidRDefault="00FB1EDE" w:rsidP="00865C27">
            <w:pPr>
              <w:pStyle w:val="af4"/>
              <w:numPr>
                <w:ilvl w:val="0"/>
                <w:numId w:val="13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5C775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ביצוע שינויים והתאמות </w:t>
            </w:r>
            <w:r w:rsidR="009E4B1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בהיקף של 700 אלף ₪ לא כולל מע"מ</w:t>
            </w:r>
            <w:r w:rsidR="00947A0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לשנת 2022</w:t>
            </w:r>
          </w:p>
        </w:tc>
      </w:tr>
    </w:tbl>
    <w:p w:rsidR="00222867" w:rsidRPr="00AF57E9" w:rsidRDefault="003C1224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865C2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865C27">
        <w:rPr>
          <w:rFonts w:ascii="Wingdings" w:hAnsi="Wingdings" w:cstheme="minorBidi"/>
          <w:b/>
          <w:sz w:val="21"/>
          <w:szCs w:val="21"/>
        </w:rPr>
        <w:sym w:font="Wingdings" w:char="F0FE"/>
      </w:r>
      <w:r w:rsidR="00865C27"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3C122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3C122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865C2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865C2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3C122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3C1224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9178D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865C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מלם מערכות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9F3065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 w:rsidRPr="00865C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520044041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865C27" w:rsidP="009B6B29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  <w:r w:rsidR="009F30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 כן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9E4B1B" w:rsidP="00865C2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9E4B1B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1,002,174</w:t>
            </w:r>
            <w:r w:rsidR="00865C27" w:rsidRPr="00865C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</w:t>
            </w:r>
            <w:r w:rsidR="009F3065" w:rsidRPr="00865C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 </w:t>
            </w:r>
            <w:r w:rsidR="00865C27" w:rsidRPr="00865C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9E4B1B" w:rsidP="004E0A6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01.</w:t>
            </w:r>
            <w:r w:rsidR="004E0A6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</w:t>
            </w:r>
            <w:r w:rsidR="004E0A6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.2022</w:t>
            </w:r>
            <w:r w:rsidR="00865C27" w:rsidRPr="00865C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-31.12.2022</w:t>
            </w:r>
          </w:p>
        </w:tc>
      </w:tr>
    </w:tbl>
    <w:p w:rsidR="00222867" w:rsidRPr="00AF57E9" w:rsidRDefault="003C1224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bookmarkStart w:id="0" w:name="_GoBack"/>
      <w:bookmarkEnd w:id="0"/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3C1224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3C122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7548B0" w:rsidTr="00865C27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90943" w:rsidP="00F74D6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הפתרון למערכת מורכב ומכיל אלמנטים הן </w:t>
            </w:r>
            <w:r w:rsidRPr="00D11A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</w:t>
            </w:r>
            <w:r w:rsidRPr="00D11A65">
              <w:rPr>
                <w:rFonts w:asciiTheme="minorBidi" w:hAnsiTheme="minorBidi" w:cstheme="minorBidi" w:hint="cs"/>
                <w:bCs/>
                <w:sz w:val="21"/>
                <w:szCs w:val="21"/>
                <w:lang w:eastAsia="he-IL"/>
              </w:rPr>
              <w:t>XRM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והן פתרונות אנגולר בענן</w:t>
            </w:r>
            <w:r w:rsidR="00D11A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ואינטגרציה בינ</w:t>
            </w:r>
            <w:r w:rsidR="00F74D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</w:t>
            </w:r>
            <w:r w:rsidR="00D11A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הם</w:t>
            </w:r>
            <w:r w:rsidR="00575C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באמצעות תשתיות רוחב פנים משרדי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="00D11A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חברת מלם</w:t>
            </w:r>
            <w:r w:rsidR="00575C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פיתחה מערך זה ולה</w:t>
            </w:r>
            <w:r w:rsidR="00D11A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הכרות מעמיקה עם המערכת ועם צוותי הרוחב ונהלי א"מ ולכן יש לה יכולת לתת מענה </w:t>
            </w:r>
            <w:r w:rsidR="00575C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לתיקון באגים ופיתוחים משלימים </w:t>
            </w:r>
            <w:r w:rsidR="00D11A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המתבקשים כתחזוקה והן </w:t>
            </w:r>
            <w:r w:rsidR="00B3115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כמענה ל</w:t>
            </w:r>
            <w:r w:rsidR="00D11A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דרישות הלקוח. </w:t>
            </w:r>
          </w:p>
        </w:tc>
      </w:tr>
    </w:tbl>
    <w:p w:rsidR="00222867" w:rsidRPr="00AF57E9" w:rsidRDefault="003C1224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3C122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07788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מרים נוסבוים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07788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פרויקט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07788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4EBBC5B5" wp14:editId="70467599">
                  <wp:extent cx="752475" cy="285750"/>
                  <wp:effectExtent l="0" t="0" r="952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3C1224" w:rsidP="00222867">
      <w:pPr>
        <w:rPr>
          <w:rtl/>
        </w:rPr>
      </w:pPr>
    </w:p>
    <w:p w:rsidR="00262ACC" w:rsidRDefault="00262ACC" w:rsidP="00262ACC">
      <w:pPr>
        <w:rPr>
          <w:rFonts w:ascii="Arial" w:hAnsi="Arial"/>
          <w:b/>
          <w:sz w:val="21"/>
          <w:szCs w:val="21"/>
          <w:rtl/>
        </w:rPr>
      </w:pPr>
    </w:p>
    <w:p w:rsidR="00262ACC" w:rsidRPr="00E30F33" w:rsidRDefault="00262ACC" w:rsidP="00262ACC">
      <w:pPr>
        <w:rPr>
          <w:rFonts w:ascii="Arial" w:hAnsi="Arial"/>
          <w:b/>
          <w:sz w:val="21"/>
          <w:szCs w:val="21"/>
          <w:rtl/>
        </w:rPr>
      </w:pPr>
      <w:r w:rsidRPr="00E30F33">
        <w:rPr>
          <w:rFonts w:ascii="Arial" w:hAnsi="Arial" w:hint="cs"/>
          <w:b/>
          <w:sz w:val="21"/>
          <w:szCs w:val="21"/>
          <w:rtl/>
        </w:rPr>
        <w:t xml:space="preserve">בהתאם לסעיף </w:t>
      </w:r>
      <w:r w:rsidRPr="00E30F33">
        <w:rPr>
          <w:rFonts w:ascii="Arial" w:hAnsi="Arial"/>
          <w:b/>
          <w:sz w:val="21"/>
          <w:szCs w:val="21"/>
          <w:rtl/>
        </w:rPr>
        <w:t>2.7.4.3.</w:t>
      </w:r>
      <w:r w:rsidRPr="00E30F33">
        <w:rPr>
          <w:rFonts w:ascii="Arial" w:hAnsi="Arial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הסמכות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המקצועית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במשרד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אינו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עובד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מדינה, הנני מאשר בחתימתי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האמור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בחוות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הדעת, לאחר שוידאתי כי כותב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חוות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הדעת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חתום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על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תצהיר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בדבר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העדר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ניגוד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עניינים</w:t>
      </w:r>
      <w:r w:rsidRPr="00E30F33">
        <w:rPr>
          <w:rFonts w:ascii="Arial" w:hAnsi="Arial"/>
          <w:b/>
          <w:sz w:val="21"/>
          <w:szCs w:val="21"/>
          <w:rtl/>
        </w:rPr>
        <w:t>.</w:t>
      </w:r>
    </w:p>
    <w:p w:rsidR="00262ACC" w:rsidRDefault="00262ACC" w:rsidP="00262ACC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262ACC" w:rsidRPr="00AF57E9" w:rsidTr="00312B8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C" w:rsidRPr="0053500C" w:rsidRDefault="00684792" w:rsidP="00312B87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C" w:rsidRPr="0053500C" w:rsidRDefault="00262ACC" w:rsidP="00312B87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C" w:rsidRPr="00E30F33" w:rsidRDefault="00684792" w:rsidP="00312B87">
            <w:p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419100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997" cy="420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ACC" w:rsidRPr="00AF57E9" w:rsidTr="00312B8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62ACC" w:rsidRPr="00E30F33" w:rsidRDefault="00262ACC" w:rsidP="00312B87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</w:rPr>
            </w:pPr>
            <w:r w:rsidRPr="00E30F33">
              <w:rPr>
                <w:rFonts w:ascii="Arial" w:hAnsi="Arial"/>
                <w:bCs/>
                <w:sz w:val="21"/>
                <w:szCs w:val="21"/>
                <w:rtl/>
              </w:rPr>
              <w:t xml:space="preserve">שם </w:t>
            </w:r>
            <w:r w:rsidRPr="00E30F33">
              <w:rPr>
                <w:rFonts w:ascii="Arial" w:hAnsi="Arial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62ACC" w:rsidRPr="00E30F33" w:rsidRDefault="00262ACC" w:rsidP="00312B87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</w:rPr>
            </w:pPr>
            <w:r w:rsidRPr="00E30F33">
              <w:rPr>
                <w:rFonts w:ascii="Arial" w:hAnsi="Arial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62ACC" w:rsidRPr="00E30F33" w:rsidRDefault="00262ACC" w:rsidP="00312B87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</w:rPr>
            </w:pPr>
            <w:r w:rsidRPr="00262ACC">
              <w:rPr>
                <w:rFonts w:ascii="Arial" w:hAnsi="Arial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62ACC" w:rsidRDefault="00262ACC" w:rsidP="00262ACC">
      <w:pPr>
        <w:rPr>
          <w:rFonts w:ascii="Arial" w:hAnsi="Arial"/>
          <w:b/>
          <w:sz w:val="22"/>
          <w:szCs w:val="22"/>
          <w:rtl/>
        </w:rPr>
      </w:pPr>
    </w:p>
    <w:p w:rsidR="00262ACC" w:rsidRPr="00817FBA" w:rsidRDefault="00262ACC" w:rsidP="00222867"/>
    <w:sectPr w:rsidR="00262ACC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224" w:rsidRDefault="003C1224">
      <w:r>
        <w:separator/>
      </w:r>
    </w:p>
  </w:endnote>
  <w:endnote w:type="continuationSeparator" w:id="0">
    <w:p w:rsidR="003C1224" w:rsidRDefault="003C1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4E0A63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4E0A63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3C1224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3C1224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224" w:rsidRDefault="003C1224">
      <w:r>
        <w:separator/>
      </w:r>
    </w:p>
  </w:footnote>
  <w:footnote w:type="continuationSeparator" w:id="0">
    <w:p w:rsidR="003C1224" w:rsidRDefault="003C1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3C122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3C122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3C122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3C122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3C122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3C122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3C122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14790"/>
    <w:multiLevelType w:val="hybridMultilevel"/>
    <w:tmpl w:val="6A522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6C84EF5"/>
    <w:multiLevelType w:val="hybridMultilevel"/>
    <w:tmpl w:val="C996399A"/>
    <w:lvl w:ilvl="0" w:tplc="9A40F99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36E0E7A"/>
    <w:multiLevelType w:val="multilevel"/>
    <w:tmpl w:val="0409001D"/>
    <w:numStyleLink w:val="SolelBulletList1"/>
  </w:abstractNum>
  <w:abstractNum w:abstractNumId="11" w15:restartNumberingAfterBreak="0">
    <w:nsid w:val="77AE2194"/>
    <w:multiLevelType w:val="hybridMultilevel"/>
    <w:tmpl w:val="BEBA7954"/>
    <w:lvl w:ilvl="0" w:tplc="B1A49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9"/>
  </w:num>
  <w:num w:numId="10">
    <w:abstractNumId w:val="12"/>
  </w:num>
  <w:num w:numId="11">
    <w:abstractNumId w:val="10"/>
  </w:num>
  <w:num w:numId="12">
    <w:abstractNumId w:val="5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11FD6"/>
    <w:rsid w:val="0003614F"/>
    <w:rsid w:val="00077886"/>
    <w:rsid w:val="00190943"/>
    <w:rsid w:val="00193E64"/>
    <w:rsid w:val="001D4526"/>
    <w:rsid w:val="001E7761"/>
    <w:rsid w:val="002042A9"/>
    <w:rsid w:val="00262ACC"/>
    <w:rsid w:val="002C006A"/>
    <w:rsid w:val="002F1D85"/>
    <w:rsid w:val="00302412"/>
    <w:rsid w:val="00336CDD"/>
    <w:rsid w:val="0037765B"/>
    <w:rsid w:val="003C1224"/>
    <w:rsid w:val="004145B2"/>
    <w:rsid w:val="004635CF"/>
    <w:rsid w:val="004E0A63"/>
    <w:rsid w:val="00527F52"/>
    <w:rsid w:val="00557ACC"/>
    <w:rsid w:val="00562B8B"/>
    <w:rsid w:val="00575C37"/>
    <w:rsid w:val="005C7756"/>
    <w:rsid w:val="0061427A"/>
    <w:rsid w:val="006177BD"/>
    <w:rsid w:val="0067558C"/>
    <w:rsid w:val="0067567E"/>
    <w:rsid w:val="00684792"/>
    <w:rsid w:val="006B2A5D"/>
    <w:rsid w:val="006C0072"/>
    <w:rsid w:val="007548B0"/>
    <w:rsid w:val="007B39D5"/>
    <w:rsid w:val="007E2862"/>
    <w:rsid w:val="0082645F"/>
    <w:rsid w:val="00865C27"/>
    <w:rsid w:val="009178D9"/>
    <w:rsid w:val="00925138"/>
    <w:rsid w:val="00932D9E"/>
    <w:rsid w:val="00935C1B"/>
    <w:rsid w:val="00947A0E"/>
    <w:rsid w:val="009B6B29"/>
    <w:rsid w:val="009E4B1B"/>
    <w:rsid w:val="009F3065"/>
    <w:rsid w:val="009F7FB7"/>
    <w:rsid w:val="00A13C26"/>
    <w:rsid w:val="00A23EC4"/>
    <w:rsid w:val="00A341EF"/>
    <w:rsid w:val="00A552EA"/>
    <w:rsid w:val="00AB4353"/>
    <w:rsid w:val="00B31150"/>
    <w:rsid w:val="00BF3254"/>
    <w:rsid w:val="00C44228"/>
    <w:rsid w:val="00C97DCD"/>
    <w:rsid w:val="00CB6072"/>
    <w:rsid w:val="00D11A65"/>
    <w:rsid w:val="00D34650"/>
    <w:rsid w:val="00D85C79"/>
    <w:rsid w:val="00F11B01"/>
    <w:rsid w:val="00F74D65"/>
    <w:rsid w:val="00FB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0D7293"/>
  <w15:docId w15:val="{25E29DF0-9199-41A4-BE24-0968F637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9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517EDA38-C76B-4C74-987D-5A4A4B731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457</Words>
  <Characters>2287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דורין אמויאל</cp:lastModifiedBy>
  <cp:revision>2</cp:revision>
  <cp:lastPrinted>2022-03-14T15:01:00Z</cp:lastPrinted>
  <dcterms:created xsi:type="dcterms:W3CDTF">2022-03-16T07:14:00Z</dcterms:created>
  <dcterms:modified xsi:type="dcterms:W3CDTF">2022-03-16T07:14:00Z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