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C122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2645F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2645F" w:rsidP="00DE68A0">
            <w:pPr>
              <w:bidi w:val="0"/>
            </w:pPr>
            <w:r>
              <w:rPr>
                <w:rtl/>
              </w:rPr>
              <w:t>האגף למערכות מידע ומחשוב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2645F" w:rsidP="00DE68A0">
            <w:r>
              <w:rPr>
                <w:rFonts w:hint="cs"/>
                <w:rtl/>
              </w:rPr>
              <w:t>01/03/2022</w:t>
            </w:r>
          </w:p>
        </w:tc>
      </w:tr>
    </w:tbl>
    <w:p w:rsidR="00332AFB" w:rsidRDefault="003C1224" w:rsidP="00222867">
      <w:pPr>
        <w:rPr>
          <w:rtl/>
        </w:rPr>
      </w:pPr>
    </w:p>
    <w:p w:rsidR="00222867" w:rsidRDefault="003C1224" w:rsidP="00222867">
      <w:pPr>
        <w:rPr>
          <w:rtl/>
        </w:rPr>
      </w:pPr>
    </w:p>
    <w:p w:rsidR="00222867" w:rsidRDefault="003C1224" w:rsidP="00222867">
      <w:pPr>
        <w:rPr>
          <w:rtl/>
        </w:rPr>
      </w:pPr>
    </w:p>
    <w:p w:rsidR="00222867" w:rsidRDefault="003C1224" w:rsidP="00222867">
      <w:pPr>
        <w:rPr>
          <w:rtl/>
        </w:rPr>
      </w:pPr>
    </w:p>
    <w:p w:rsidR="00222867" w:rsidRDefault="003C1224" w:rsidP="00222867">
      <w:pPr>
        <w:rPr>
          <w:rtl/>
        </w:rPr>
      </w:pPr>
    </w:p>
    <w:p w:rsidR="00222867" w:rsidRDefault="003C122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C122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C122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65C2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865C2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862" w:rsidRPr="005C7756" w:rsidRDefault="007E2862" w:rsidP="00D85C79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C7756">
              <w:rPr>
                <w:rFonts w:ascii="Arial" w:hAnsi="Arial" w:hint="cs"/>
                <w:bCs/>
                <w:sz w:val="22"/>
                <w:szCs w:val="22"/>
                <w:rtl/>
              </w:rPr>
              <w:t>רקע:</w:t>
            </w:r>
          </w:p>
          <w:p w:rsidR="00302412" w:rsidRDefault="00562B8B" w:rsidP="00F74D65">
            <w:pPr>
              <w:pStyle w:val="af4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ניסויים לבע"ח ממחשבת את כל ה</w:t>
            </w:r>
            <w:r w:rsidR="00D85C79" w:rsidRPr="005C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תהליכים לעמידה בחוק </w:t>
            </w:r>
            <w:r w:rsidR="00D85C79" w:rsidRPr="005C7756">
              <w:rPr>
                <w:rFonts w:ascii="Arial" w:hAnsi="Arial"/>
                <w:b/>
                <w:sz w:val="22"/>
                <w:szCs w:val="22"/>
                <w:rtl/>
              </w:rPr>
              <w:t>צער בעלי חיים (ניסויים בבעלי חייםהתשנ</w:t>
            </w:r>
            <w:r w:rsidR="00D85C79" w:rsidRPr="005C7756">
              <w:rPr>
                <w:rFonts w:ascii="Arial" w:hAnsi="Arial"/>
                <w:b/>
                <w:sz w:val="22"/>
                <w:szCs w:val="22"/>
              </w:rPr>
              <w:t xml:space="preserve">" </w:t>
            </w:r>
            <w:r w:rsidR="0003614F" w:rsidRPr="005C7756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03614F" w:rsidRPr="005C7756">
              <w:rPr>
                <w:rFonts w:ascii="Arial" w:hAnsi="Arial"/>
                <w:bCs/>
                <w:sz w:val="22"/>
                <w:szCs w:val="22"/>
              </w:rPr>
              <w:t>1994</w:t>
            </w:r>
            <w:r w:rsidR="0003614F" w:rsidRPr="005C7756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03614F" w:rsidRPr="005C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F74D65"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="005C7756" w:rsidRPr="005C775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על פי דרישה של </w:t>
            </w:r>
            <w:r w:rsidR="005C7756" w:rsidRPr="005C7756">
              <w:rPr>
                <w:rFonts w:ascii="Arial" w:hAnsi="Arial"/>
                <w:b/>
                <w:sz w:val="22"/>
                <w:szCs w:val="22"/>
                <w:rtl/>
              </w:rPr>
              <w:t>המועצה לניסויים בבעלי חיים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C4422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הפתרון </w:t>
            </w:r>
            <w:r w:rsidR="0030241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מורכב </w:t>
            </w:r>
            <w:r w:rsidR="00575C37">
              <w:rPr>
                <w:rFonts w:ascii="Arial" w:hAnsi="Arial" w:hint="cs"/>
                <w:b/>
                <w:sz w:val="22"/>
                <w:szCs w:val="22"/>
                <w:rtl/>
              </w:rPr>
              <w:t>מ:</w:t>
            </w:r>
          </w:p>
          <w:p w:rsidR="00302412" w:rsidRDefault="00302412" w:rsidP="00F74D65">
            <w:pPr>
              <w:pStyle w:val="af4"/>
              <w:numPr>
                <w:ilvl w:val="0"/>
                <w:numId w:val="14"/>
              </w:num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פורטל </w:t>
            </w:r>
            <w:r w:rsidR="00C44228">
              <w:rPr>
                <w:rFonts w:ascii="Arial" w:hAnsi="Arial" w:hint="cs"/>
                <w:b/>
                <w:sz w:val="22"/>
                <w:szCs w:val="22"/>
                <w:rtl/>
              </w:rPr>
              <w:t>להגשת הבקשות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לעריכת ניסוי. המשתמשים הם אלפי החוקרים במוסדות המחקר</w:t>
            </w:r>
            <w:r w:rsidR="00F74D65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302412" w:rsidRDefault="00C44228" w:rsidP="00302412">
            <w:pPr>
              <w:pStyle w:val="af4"/>
              <w:numPr>
                <w:ilvl w:val="0"/>
                <w:numId w:val="14"/>
              </w:num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ליבה לניהול ואישור הבקשות ומתן היתרים</w:t>
            </w:r>
            <w:r w:rsidR="00302412">
              <w:rPr>
                <w:rFonts w:ascii="Arial" w:hAnsi="Arial" w:hint="cs"/>
                <w:b/>
                <w:sz w:val="22"/>
                <w:szCs w:val="22"/>
                <w:rtl/>
              </w:rPr>
              <w:t>. המשתמשים הם  ועדות ההיתרים במוסדות המחקר ו</w:t>
            </w:r>
            <w:r w:rsidR="00575C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צוות המטה במשרד. המערכת בפלטפורמה </w:t>
            </w:r>
            <w:r w:rsidR="00575C37" w:rsidRPr="00575C37">
              <w:rPr>
                <w:rFonts w:ascii="Arial" w:hAnsi="Arial" w:hint="cs"/>
                <w:bCs/>
                <w:sz w:val="22"/>
                <w:szCs w:val="22"/>
              </w:rPr>
              <w:t>XRM</w:t>
            </w:r>
            <w:r w:rsidR="00575C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מיקרוסופט</w:t>
            </w:r>
          </w:p>
          <w:p w:rsidR="005C7756" w:rsidRDefault="00C44228" w:rsidP="00302412">
            <w:pPr>
              <w:pStyle w:val="af4"/>
              <w:numPr>
                <w:ilvl w:val="0"/>
                <w:numId w:val="14"/>
              </w:num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פורטל </w:t>
            </w:r>
            <w:r w:rsidR="00575C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למוסדות מחקר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למעקב וניהול </w:t>
            </w:r>
            <w:r w:rsidR="00302412">
              <w:rPr>
                <w:rFonts w:ascii="Arial" w:hAnsi="Arial" w:hint="cs"/>
                <w:b/>
                <w:sz w:val="22"/>
                <w:szCs w:val="22"/>
                <w:rtl/>
              </w:rPr>
              <w:t>בקשות ואישורי המוסד, ניהול 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חוקרים ו</w:t>
            </w:r>
            <w:r w:rsidR="0030241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F74D65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ועדות.</w:t>
            </w:r>
            <w:r w:rsidR="00F74D6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302412">
              <w:rPr>
                <w:rFonts w:ascii="Arial" w:hAnsi="Arial" w:hint="cs"/>
                <w:b/>
                <w:sz w:val="22"/>
                <w:szCs w:val="22"/>
                <w:rtl/>
              </w:rPr>
              <w:t>המשתמשים הם ועדות מוסדיות במוסדות המחקר</w:t>
            </w:r>
            <w:r w:rsidR="00F74D65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562B8B" w:rsidRPr="005C7756" w:rsidRDefault="00562B8B" w:rsidP="00562B8B">
            <w:pPr>
              <w:pStyle w:val="af4"/>
              <w:rPr>
                <w:rFonts w:ascii="Arial" w:hAnsi="Arial"/>
                <w:b/>
                <w:sz w:val="22"/>
                <w:szCs w:val="22"/>
              </w:rPr>
            </w:pPr>
          </w:p>
          <w:p w:rsidR="0067567E" w:rsidRPr="00A13C26" w:rsidRDefault="005C7756" w:rsidP="00A13C2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13C26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הבקשה:</w:t>
            </w:r>
          </w:p>
          <w:p w:rsidR="00FB1EDE" w:rsidRPr="005C7756" w:rsidRDefault="00FB1EDE" w:rsidP="00947A0E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C77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תחזוקת מערכת </w:t>
            </w:r>
            <w:r w:rsidR="005C7756" w:rsidRPr="005C77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מתום סיום תקופת האחריות לרכיבים שעלו לאוויר </w:t>
            </w:r>
            <w:r w:rsidR="00947A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5C77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עד סוף 2022 </w:t>
            </w:r>
            <w:r w:rsid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9E4B1B" w:rsidRPr="009E4B1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156,519</w:t>
            </w:r>
            <w:r w:rsid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 לא כולל מע"מ)</w:t>
            </w:r>
          </w:p>
          <w:p w:rsidR="00222867" w:rsidRPr="005C7756" w:rsidRDefault="00FB1EDE" w:rsidP="00865C27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C77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ביצוע שינויים והתאמות </w:t>
            </w:r>
            <w:r w:rsidR="009E4B1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בהיקף של 700 אלף ₪ לא כולל מע"מ</w:t>
            </w:r>
            <w:r w:rsidR="00947A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לשנת 2022</w:t>
            </w:r>
          </w:p>
        </w:tc>
      </w:tr>
    </w:tbl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865C2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65C27">
        <w:rPr>
          <w:rFonts w:ascii="Wingdings" w:hAnsi="Wingdings" w:cstheme="minorBidi"/>
          <w:b/>
          <w:sz w:val="21"/>
          <w:szCs w:val="21"/>
        </w:rPr>
        <w:sym w:font="Wingdings" w:char="F0FE"/>
      </w:r>
      <w:r w:rsidR="00865C27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865C2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865C2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C12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9178D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מלם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9F306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520044041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865C27" w:rsidP="009B6B2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  <w:r w:rsidR="009F30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 כן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9E4B1B" w:rsidP="00865C2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E4B1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1,002,174</w:t>
            </w:r>
            <w:r w:rsidR="00865C27"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="009F3065"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865C27"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9E4B1B" w:rsidP="004E0A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01.</w:t>
            </w:r>
            <w:r w:rsidR="004E0A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4E0A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.2022</w:t>
            </w:r>
            <w:r w:rsidR="00865C27" w:rsidRPr="00865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-31.12.2022</w:t>
            </w:r>
          </w:p>
        </w:tc>
      </w:tr>
    </w:tbl>
    <w:p w:rsidR="00222867" w:rsidRPr="00AF57E9" w:rsidRDefault="003C122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C122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7548B0" w:rsidTr="00865C27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0943" w:rsidP="00F74D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הפתרון למערכת מורכב ומכיל אלמנטים הן </w:t>
            </w:r>
            <w:r w:rsidRP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D11A65"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והן פתרונות אנגולר בענן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ואינטגרציה בינ</w:t>
            </w:r>
            <w:r w:rsidR="00F74D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הם</w:t>
            </w:r>
            <w:r w:rsidR="00575C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באמצעות תשתיות רוחב פנים משרדי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מלם</w:t>
            </w:r>
            <w:r w:rsidR="00575C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פיתחה מערך זה ולה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הכרות מעמיקה עם המערכת ועם צוותי הרוחב ונהלי א"מ ולכן יש לה יכולת לתת מענה </w:t>
            </w:r>
            <w:r w:rsidR="00575C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לתיקון באגים ופיתוחים משלימים 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המתבקשים כתחזוקה והן </w:t>
            </w:r>
            <w:r w:rsidR="00B3115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כמענה ל</w:t>
            </w:r>
            <w:r w:rsidR="00D11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דרישות הלקוח. </w:t>
            </w:r>
          </w:p>
        </w:tc>
      </w:tr>
    </w:tbl>
    <w:p w:rsidR="00222867" w:rsidRPr="00AF57E9" w:rsidRDefault="003C122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C12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788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מרים נוסבוים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788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788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4EBBC5B5" wp14:editId="70467599">
                  <wp:extent cx="752475" cy="28575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285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C1224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684792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684792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191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420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1224" w:rsidRDefault="003C1224">
      <w:r>
        <w:separator/>
      </w:r>
    </w:p>
  </w:endnote>
  <w:endnote w:type="continuationSeparator" w:id="0">
    <w:p w:rsidR="003C1224" w:rsidRDefault="003C12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E0A6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E0A6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C122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C122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1224" w:rsidRDefault="003C1224">
      <w:r>
        <w:separator/>
      </w:r>
    </w:p>
  </w:footnote>
  <w:footnote w:type="continuationSeparator" w:id="0">
    <w:p w:rsidR="003C1224" w:rsidRDefault="003C12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C12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C12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C12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C12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C12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C12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C122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B14790"/>
    <w:multiLevelType w:val="hybridMultilevel"/>
    <w:tmpl w:val="6A522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6C84EF5"/>
    <w:multiLevelType w:val="hybridMultilevel"/>
    <w:tmpl w:val="C996399A"/>
    <w:lvl w:ilvl="0" w:tplc="9A40F99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7AE2194"/>
    <w:multiLevelType w:val="hybridMultilevel"/>
    <w:tmpl w:val="BEBA7954"/>
    <w:lvl w:ilvl="0" w:tplc="B1A491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6"/>
  </w:num>
  <w:num w:numId="3">
    <w:abstractNumId w:val="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9"/>
  </w:num>
  <w:num w:numId="10">
    <w:abstractNumId w:val="12"/>
  </w:num>
  <w:num w:numId="11">
    <w:abstractNumId w:val="10"/>
  </w:num>
  <w:num w:numId="12">
    <w:abstractNumId w:val="5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1FD6"/>
    <w:rsid w:val="0003614F"/>
    <w:rsid w:val="00077886"/>
    <w:rsid w:val="00190943"/>
    <w:rsid w:val="00193E64"/>
    <w:rsid w:val="001D4526"/>
    <w:rsid w:val="001E7761"/>
    <w:rsid w:val="002042A9"/>
    <w:rsid w:val="00262ACC"/>
    <w:rsid w:val="002C006A"/>
    <w:rsid w:val="002F1D85"/>
    <w:rsid w:val="00302412"/>
    <w:rsid w:val="00336CDD"/>
    <w:rsid w:val="0037765B"/>
    <w:rsid w:val="003C1224"/>
    <w:rsid w:val="004145B2"/>
    <w:rsid w:val="004635CF"/>
    <w:rsid w:val="004E0A63"/>
    <w:rsid w:val="00527F52"/>
    <w:rsid w:val="00557ACC"/>
    <w:rsid w:val="00562B8B"/>
    <w:rsid w:val="00575C37"/>
    <w:rsid w:val="005C7756"/>
    <w:rsid w:val="0061427A"/>
    <w:rsid w:val="006177BD"/>
    <w:rsid w:val="0067558C"/>
    <w:rsid w:val="0067567E"/>
    <w:rsid w:val="00684792"/>
    <w:rsid w:val="006B2A5D"/>
    <w:rsid w:val="006C0072"/>
    <w:rsid w:val="007548B0"/>
    <w:rsid w:val="007B39D5"/>
    <w:rsid w:val="007E2862"/>
    <w:rsid w:val="0082645F"/>
    <w:rsid w:val="00865C27"/>
    <w:rsid w:val="009178D9"/>
    <w:rsid w:val="00925138"/>
    <w:rsid w:val="00932D9E"/>
    <w:rsid w:val="00935C1B"/>
    <w:rsid w:val="00947A0E"/>
    <w:rsid w:val="009B6B29"/>
    <w:rsid w:val="009E4B1B"/>
    <w:rsid w:val="009F3065"/>
    <w:rsid w:val="009F7FB7"/>
    <w:rsid w:val="00A13C26"/>
    <w:rsid w:val="00A23EC4"/>
    <w:rsid w:val="00A341EF"/>
    <w:rsid w:val="00A552EA"/>
    <w:rsid w:val="00AB4353"/>
    <w:rsid w:val="00B31150"/>
    <w:rsid w:val="00BF3254"/>
    <w:rsid w:val="00C44228"/>
    <w:rsid w:val="00C97DCD"/>
    <w:rsid w:val="00CB6072"/>
    <w:rsid w:val="00D11A65"/>
    <w:rsid w:val="00D34650"/>
    <w:rsid w:val="00D85C79"/>
    <w:rsid w:val="00F11B01"/>
    <w:rsid w:val="00F74D65"/>
    <w:rsid w:val="00FB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0D7293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92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517EDA38-C76B-4C74-987D-5A4A4B731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457</Words>
  <Characters>2287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2</cp:revision>
  <cp:lastPrinted>2022-03-14T15:01:00Z</cp:lastPrinted>
  <dcterms:created xsi:type="dcterms:W3CDTF">2022-03-16T07:14:00Z</dcterms:created>
  <dcterms:modified xsi:type="dcterms:W3CDTF">2022-03-16T07:14:00Z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